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668" w:rsidRPr="000220E1" w:rsidRDefault="00CA0668" w:rsidP="00E45002">
      <w:pPr>
        <w:jc w:val="center"/>
        <w:rPr>
          <w:rFonts w:ascii="標楷體" w:eastAsia="標楷體" w:hAnsi="標楷體" w:cs="華康標楷體"/>
          <w:b/>
          <w:color w:val="000000"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8.35pt;margin-top:-17.6pt;width:141.1pt;height:29.3pt;z-index:251658240;mso-width-relative:margin;mso-height-relative:margin" filled="f" stroked="f">
            <v:textbox>
              <w:txbxContent>
                <w:p w:rsidR="00CA0668" w:rsidRDefault="00CA0668"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</w:t>
                  </w:r>
                  <w:r w:rsidRPr="008D2B44">
                    <w:rPr>
                      <w:rFonts w:ascii="標楷體" w:eastAsia="標楷體" w:hAnsi="標楷體"/>
                      <w:sz w:val="20"/>
                      <w:szCs w:val="20"/>
                    </w:rPr>
                    <w:t>108</w:t>
                  </w:r>
                  <w:r w:rsidRPr="008D2B4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年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8</w:t>
                  </w:r>
                  <w:r w:rsidRPr="008D2B4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月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修正）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-3.05pt;margin-top:-11.1pt;width:73.7pt;height:45pt;z-index:251657216;mso-width-relative:margin;mso-height-relative:margin" filled="f" stroked="f">
            <v:textbox>
              <w:txbxContent>
                <w:p w:rsidR="00CA0668" w:rsidRPr="004A67C7" w:rsidRDefault="00CA0668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4A67C7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Pr="000220E1">
        <w:rPr>
          <w:rFonts w:ascii="標楷體" w:eastAsia="標楷體" w:hAnsi="標楷體" w:cs="華康標楷體" w:hint="eastAsia"/>
          <w:b/>
          <w:color w:val="000000"/>
          <w:sz w:val="32"/>
          <w:szCs w:val="32"/>
        </w:rPr>
        <w:t>國有非公用土地設置太陽光電發電設備標租案</w:t>
      </w:r>
    </w:p>
    <w:p w:rsidR="00CA0668" w:rsidRPr="000220E1" w:rsidRDefault="00CA0668" w:rsidP="00763086">
      <w:pPr>
        <w:adjustRightInd w:val="0"/>
        <w:snapToGrid w:val="0"/>
        <w:jc w:val="center"/>
        <w:rPr>
          <w:rFonts w:ascii="標楷體" w:eastAsia="標楷體" w:hAnsi="標楷體"/>
          <w:color w:val="000000"/>
          <w:spacing w:val="20"/>
          <w:sz w:val="32"/>
          <w:szCs w:val="32"/>
        </w:rPr>
      </w:pPr>
      <w:r w:rsidRPr="000220E1">
        <w:rPr>
          <w:rFonts w:ascii="標楷體" w:eastAsia="標楷體" w:hAnsi="標楷體" w:hint="eastAsia"/>
          <w:color w:val="000000"/>
          <w:spacing w:val="20"/>
          <w:sz w:val="32"/>
          <w:szCs w:val="32"/>
        </w:rPr>
        <w:t>投標單</w:t>
      </w:r>
    </w:p>
    <w:p w:rsidR="00CA0668" w:rsidRPr="000220E1" w:rsidRDefault="00CA0668" w:rsidP="004E6B11">
      <w:pPr>
        <w:suppressAutoHyphens/>
        <w:adjustRightInd w:val="0"/>
        <w:snapToGrid w:val="0"/>
        <w:rPr>
          <w:rFonts w:eastAsia="標楷體"/>
          <w:color w:val="000000"/>
          <w:spacing w:val="-4"/>
        </w:rPr>
      </w:pPr>
      <w:r w:rsidRPr="000220E1">
        <w:rPr>
          <w:rFonts w:eastAsia="標楷體" w:hint="eastAsia"/>
          <w:color w:val="000000"/>
        </w:rPr>
        <w:t>標案名稱：</w:t>
      </w:r>
      <w:r w:rsidRPr="00CE7E46">
        <w:rPr>
          <w:rFonts w:eastAsia="標楷體" w:hint="eastAsia"/>
          <w:b/>
          <w:color w:val="000000"/>
          <w:highlight w:val="yellow"/>
        </w:rPr>
        <w:t>「</w:t>
      </w:r>
      <w:r w:rsidRPr="00CE7E46">
        <w:rPr>
          <w:rFonts w:eastAsia="標楷體"/>
          <w:b/>
          <w:color w:val="000000"/>
          <w:highlight w:val="yellow"/>
        </w:rPr>
        <w:t xml:space="preserve">   </w:t>
      </w:r>
      <w:r w:rsidRPr="00CE7E46">
        <w:rPr>
          <w:rFonts w:ascii="標楷體" w:eastAsia="標楷體" w:hAnsi="標楷體" w:hint="eastAsia"/>
          <w:color w:val="000000"/>
          <w:sz w:val="40"/>
          <w:szCs w:val="40"/>
          <w:highlight w:val="yellow"/>
          <w:eastAsianLayout w:id="-1988358400" w:combine="1"/>
        </w:rPr>
        <w:t>縣</w:t>
      </w:r>
      <w:r w:rsidRPr="00CE7E46">
        <w:rPr>
          <w:rFonts w:ascii="標楷體" w:eastAsia="標楷體" w:hAnsi="標楷體"/>
          <w:color w:val="000000"/>
          <w:sz w:val="40"/>
          <w:szCs w:val="40"/>
          <w:highlight w:val="yellow"/>
          <w:eastAsianLayout w:id="-1988358400" w:combine="1"/>
        </w:rPr>
        <w:t xml:space="preserve"> </w:t>
      </w:r>
      <w:r w:rsidRPr="00CE7E46">
        <w:rPr>
          <w:rFonts w:ascii="標楷體" w:eastAsia="標楷體" w:hAnsi="標楷體" w:hint="eastAsia"/>
          <w:color w:val="000000"/>
          <w:sz w:val="40"/>
          <w:szCs w:val="40"/>
          <w:highlight w:val="yellow"/>
          <w:eastAsianLayout w:id="-1988358400" w:combine="1"/>
        </w:rPr>
        <w:t>市</w:t>
      </w:r>
      <w:r w:rsidRPr="00CE7E46">
        <w:rPr>
          <w:rFonts w:ascii="標楷體" w:eastAsia="標楷體" w:hAnsi="標楷體"/>
          <w:color w:val="000000"/>
          <w:sz w:val="40"/>
          <w:szCs w:val="40"/>
          <w:highlight w:val="yellow"/>
        </w:rPr>
        <w:t xml:space="preserve">  </w:t>
      </w:r>
      <w:r w:rsidRPr="00CE7E46">
        <w:rPr>
          <w:rFonts w:ascii="標楷體" w:eastAsia="標楷體" w:hAnsi="標楷體" w:hint="eastAsia"/>
          <w:color w:val="000000"/>
          <w:sz w:val="40"/>
          <w:szCs w:val="40"/>
          <w:highlight w:val="yellow"/>
          <w:eastAsianLayout w:id="-1988358399" w:combine="1"/>
        </w:rPr>
        <w:t>鄉鎮市區</w:t>
      </w:r>
      <w:r w:rsidRPr="00CE7E46">
        <w:rPr>
          <w:rFonts w:ascii="標楷體" w:eastAsia="標楷體" w:hAnsi="標楷體" w:hint="eastAsia"/>
          <w:color w:val="000000"/>
          <w:sz w:val="36"/>
          <w:szCs w:val="36"/>
          <w:highlight w:val="yellow"/>
        </w:rPr>
        <w:t xml:space="preserve">　</w:t>
      </w:r>
      <w:r w:rsidRPr="00CE7E46">
        <w:rPr>
          <w:rFonts w:ascii="標楷體" w:eastAsia="標楷體" w:hAnsi="標楷體" w:hint="eastAsia"/>
          <w:color w:val="000000"/>
          <w:highlight w:val="yellow"/>
        </w:rPr>
        <w:t>段</w:t>
      </w:r>
      <w:r w:rsidRPr="00CE7E46">
        <w:rPr>
          <w:rFonts w:ascii="標楷體" w:eastAsia="標楷體" w:hAnsi="標楷體"/>
          <w:color w:val="000000"/>
          <w:highlight w:val="yellow"/>
        </w:rPr>
        <w:t xml:space="preserve">   </w:t>
      </w:r>
      <w:r w:rsidRPr="00CE7E46">
        <w:rPr>
          <w:rFonts w:ascii="標楷體" w:eastAsia="標楷體" w:hAnsi="標楷體" w:hint="eastAsia"/>
          <w:color w:val="000000"/>
          <w:highlight w:val="yellow"/>
        </w:rPr>
        <w:t xml:space="preserve">小段　</w:t>
      </w:r>
      <w:r w:rsidRPr="00CE7E46">
        <w:rPr>
          <w:rFonts w:ascii="標楷體" w:eastAsia="標楷體" w:hAnsi="標楷體"/>
          <w:color w:val="000000"/>
          <w:highlight w:val="yellow"/>
        </w:rPr>
        <w:t xml:space="preserve">  </w:t>
      </w:r>
      <w:r w:rsidRPr="00CE7E46">
        <w:rPr>
          <w:rFonts w:ascii="標楷體" w:eastAsia="標楷體" w:hAnsi="標楷體" w:hint="eastAsia"/>
          <w:color w:val="000000"/>
          <w:highlight w:val="yellow"/>
        </w:rPr>
        <w:t>地號等○筆</w:t>
      </w:r>
      <w:r w:rsidRPr="000220E1">
        <w:rPr>
          <w:rFonts w:eastAsia="標楷體" w:hint="eastAsia"/>
          <w:color w:val="000000"/>
        </w:rPr>
        <w:t>國有非公用土地設置太陽光電發電設備標租案」</w:t>
      </w:r>
      <w:r w:rsidRPr="00811FB5">
        <w:rPr>
          <w:rFonts w:eastAsia="標楷體" w:hint="eastAsia"/>
          <w:color w:val="000000"/>
          <w:highlight w:val="cyan"/>
        </w:rPr>
        <w:t>（由標租機關填載）</w:t>
      </w:r>
    </w:p>
    <w:p w:rsidR="00CA0668" w:rsidRPr="000220E1" w:rsidRDefault="00CA0668" w:rsidP="005A2B91">
      <w:pPr>
        <w:adjustRightInd w:val="0"/>
        <w:snapToGrid w:val="0"/>
        <w:rPr>
          <w:rFonts w:ascii="標楷體" w:eastAsia="標楷體" w:hAnsi="標楷體" w:cs="DFKaiShu-SB-Estd-BF"/>
          <w:color w:val="000000"/>
          <w:kern w:val="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111"/>
        <w:gridCol w:w="1842"/>
        <w:gridCol w:w="2660"/>
      </w:tblGrid>
      <w:tr w:rsidR="00CA0668" w:rsidRPr="008B25AB" w:rsidTr="001F7524">
        <w:trPr>
          <w:trHeight w:val="627"/>
        </w:trPr>
        <w:tc>
          <w:tcPr>
            <w:tcW w:w="1985" w:type="dxa"/>
            <w:vAlign w:val="center"/>
          </w:tcPr>
          <w:p w:rsidR="00CA0668" w:rsidRPr="00763086" w:rsidRDefault="00CA0668" w:rsidP="00CA37DC">
            <w:pPr>
              <w:jc w:val="distribute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投標廠商</w:t>
            </w:r>
          </w:p>
        </w:tc>
        <w:tc>
          <w:tcPr>
            <w:tcW w:w="4111" w:type="dxa"/>
          </w:tcPr>
          <w:p w:rsidR="00CA0668" w:rsidRDefault="00CA0668" w:rsidP="00FC1E6D">
            <w:pPr>
              <w:rPr>
                <w:rFonts w:ascii="標楷體" w:eastAsia="標楷體" w:hAnsi="標楷體" w:cs="Arial"/>
              </w:rPr>
            </w:pPr>
          </w:p>
          <w:p w:rsidR="00CA0668" w:rsidRPr="00763086" w:rsidRDefault="00CA0668" w:rsidP="00FC1E6D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842" w:type="dxa"/>
            <w:vAlign w:val="center"/>
          </w:tcPr>
          <w:p w:rsidR="00CA0668" w:rsidRPr="00763086" w:rsidRDefault="00CA0668" w:rsidP="00763086">
            <w:pPr>
              <w:jc w:val="distribute"/>
              <w:rPr>
                <w:rFonts w:ascii="標楷體" w:eastAsia="標楷體" w:hAnsi="標楷體" w:cs="Arial"/>
                <w:kern w:val="0"/>
              </w:rPr>
            </w:pPr>
            <w:r w:rsidRPr="00763086">
              <w:rPr>
                <w:rFonts w:ascii="標楷體" w:eastAsia="標楷體" w:hAnsi="標楷體" w:cs="Arial" w:hint="eastAsia"/>
                <w:kern w:val="0"/>
              </w:rPr>
              <w:t>蓋章</w:t>
            </w:r>
          </w:p>
        </w:tc>
        <w:tc>
          <w:tcPr>
            <w:tcW w:w="2660" w:type="dxa"/>
          </w:tcPr>
          <w:p w:rsidR="00CA0668" w:rsidRDefault="00CA0668" w:rsidP="008B25AB">
            <w:pPr>
              <w:jc w:val="right"/>
              <w:rPr>
                <w:rFonts w:ascii="標楷體" w:eastAsia="標楷體" w:hAnsi="標楷體" w:cs="Arial"/>
              </w:rPr>
            </w:pPr>
          </w:p>
          <w:p w:rsidR="00CA0668" w:rsidRPr="00763086" w:rsidRDefault="00CA0668" w:rsidP="008B25AB">
            <w:pPr>
              <w:jc w:val="right"/>
              <w:rPr>
                <w:rFonts w:ascii="標楷體" w:eastAsia="標楷體" w:hAnsi="標楷體" w:cs="Arial"/>
              </w:rPr>
            </w:pPr>
          </w:p>
        </w:tc>
      </w:tr>
      <w:tr w:rsidR="00CA0668" w:rsidRPr="008B25AB" w:rsidTr="001F7524">
        <w:trPr>
          <w:trHeight w:val="325"/>
        </w:trPr>
        <w:tc>
          <w:tcPr>
            <w:tcW w:w="1985" w:type="dxa"/>
            <w:vAlign w:val="center"/>
          </w:tcPr>
          <w:p w:rsidR="00CA0668" w:rsidRPr="00763086" w:rsidRDefault="00CA0668" w:rsidP="00875C85">
            <w:pPr>
              <w:jc w:val="distribute"/>
              <w:rPr>
                <w:rFonts w:ascii="標楷體" w:eastAsia="標楷體" w:hAnsi="標楷體" w:cs="Arial"/>
                <w:kern w:val="0"/>
              </w:rPr>
            </w:pPr>
            <w:r w:rsidRPr="00763086">
              <w:rPr>
                <w:rFonts w:ascii="標楷體" w:eastAsia="標楷體" w:hAnsi="標楷體" w:cs="Arial" w:hint="eastAsia"/>
                <w:kern w:val="0"/>
              </w:rPr>
              <w:t>統一編號</w:t>
            </w:r>
          </w:p>
        </w:tc>
        <w:tc>
          <w:tcPr>
            <w:tcW w:w="4111" w:type="dxa"/>
          </w:tcPr>
          <w:p w:rsidR="00CA0668" w:rsidRPr="00763086" w:rsidRDefault="00CA0668" w:rsidP="00FC1E6D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842" w:type="dxa"/>
            <w:vAlign w:val="center"/>
          </w:tcPr>
          <w:p w:rsidR="00CA0668" w:rsidRPr="00763086" w:rsidRDefault="00CA0668" w:rsidP="00763086">
            <w:pPr>
              <w:jc w:val="distribute"/>
              <w:rPr>
                <w:rFonts w:ascii="標楷體" w:eastAsia="標楷體" w:hAnsi="標楷體" w:cs="Arial"/>
                <w:kern w:val="0"/>
              </w:rPr>
            </w:pPr>
            <w:r w:rsidRPr="00763086">
              <w:rPr>
                <w:rFonts w:ascii="標楷體" w:eastAsia="標楷體" w:hAnsi="標楷體" w:cs="Arial" w:hint="eastAsia"/>
                <w:kern w:val="0"/>
              </w:rPr>
              <w:t>聯絡電話</w:t>
            </w:r>
          </w:p>
        </w:tc>
        <w:tc>
          <w:tcPr>
            <w:tcW w:w="2660" w:type="dxa"/>
          </w:tcPr>
          <w:p w:rsidR="00CA0668" w:rsidRPr="00763086" w:rsidRDefault="00CA0668" w:rsidP="008B25AB">
            <w:pPr>
              <w:jc w:val="right"/>
              <w:rPr>
                <w:rFonts w:ascii="標楷體" w:eastAsia="標楷體" w:hAnsi="標楷體" w:cs="Arial"/>
              </w:rPr>
            </w:pPr>
          </w:p>
        </w:tc>
      </w:tr>
      <w:tr w:rsidR="00CA0668" w:rsidRPr="008B25AB" w:rsidTr="001F7524">
        <w:trPr>
          <w:trHeight w:val="557"/>
        </w:trPr>
        <w:tc>
          <w:tcPr>
            <w:tcW w:w="1985" w:type="dxa"/>
            <w:vAlign w:val="center"/>
          </w:tcPr>
          <w:p w:rsidR="00CA0668" w:rsidRPr="00763086" w:rsidRDefault="00CA0668" w:rsidP="00875C85">
            <w:pPr>
              <w:jc w:val="distribute"/>
              <w:rPr>
                <w:rFonts w:ascii="標楷體" w:eastAsia="標楷體" w:hAnsi="標楷體" w:cs="Arial"/>
                <w:kern w:val="0"/>
              </w:rPr>
            </w:pPr>
            <w:r w:rsidRPr="00763086">
              <w:rPr>
                <w:rFonts w:ascii="標楷體" w:eastAsia="標楷體" w:hAnsi="標楷體" w:cs="Arial" w:hint="eastAsia"/>
                <w:kern w:val="0"/>
              </w:rPr>
              <w:t>負責人姓名</w:t>
            </w:r>
          </w:p>
        </w:tc>
        <w:tc>
          <w:tcPr>
            <w:tcW w:w="4111" w:type="dxa"/>
          </w:tcPr>
          <w:p w:rsidR="00CA0668" w:rsidRDefault="00CA0668" w:rsidP="00CA0668">
            <w:pPr>
              <w:ind w:left="31680" w:hangingChars="1668" w:firstLine="31680"/>
              <w:jc w:val="right"/>
              <w:rPr>
                <w:rFonts w:ascii="標楷體" w:eastAsia="標楷體" w:hAnsi="標楷體" w:cs="Arial"/>
              </w:rPr>
            </w:pPr>
            <w:r w:rsidRPr="00763086">
              <w:rPr>
                <w:rFonts w:ascii="標楷體" w:eastAsia="標楷體" w:hAnsi="標楷體" w:cs="Arial"/>
              </w:rPr>
              <w:t xml:space="preserve">                       </w:t>
            </w:r>
            <w:r>
              <w:rPr>
                <w:rFonts w:ascii="標楷體" w:eastAsia="標楷體" w:hAnsi="標楷體" w:cs="Arial"/>
              </w:rPr>
              <w:t xml:space="preserve"> </w:t>
            </w:r>
            <w:r w:rsidRPr="00763086">
              <w:rPr>
                <w:rFonts w:ascii="標楷體" w:eastAsia="標楷體" w:hAnsi="標楷體" w:cs="Arial"/>
              </w:rPr>
              <w:t xml:space="preserve">   </w:t>
            </w:r>
          </w:p>
          <w:p w:rsidR="00CA0668" w:rsidRPr="00763086" w:rsidRDefault="00CA0668" w:rsidP="00CA0668">
            <w:pPr>
              <w:ind w:left="31680" w:hangingChars="1668" w:firstLine="31680"/>
              <w:jc w:val="right"/>
              <w:rPr>
                <w:rFonts w:ascii="標楷體" w:eastAsia="標楷體" w:hAnsi="標楷體" w:cs="Arial"/>
              </w:rPr>
            </w:pPr>
            <w:r w:rsidRPr="00763086">
              <w:rPr>
                <w:rFonts w:ascii="標楷體" w:eastAsia="標楷體" w:hAnsi="標楷體" w:cs="DFKaiShu-SB-Estd-BF"/>
                <w:kern w:val="0"/>
              </w:rPr>
              <w:t>(</w:t>
            </w:r>
            <w:r w:rsidRPr="00763086">
              <w:rPr>
                <w:rFonts w:ascii="標楷體" w:eastAsia="標楷體" w:hAnsi="標楷體" w:cs="DFKaiShu-SB-Estd-BF" w:hint="eastAsia"/>
                <w:kern w:val="0"/>
              </w:rPr>
              <w:t>簽章</w:t>
            </w:r>
            <w:r w:rsidRPr="00763086">
              <w:rPr>
                <w:rFonts w:ascii="標楷體" w:eastAsia="標楷體" w:hAnsi="標楷體" w:cs="DFKaiShu-SB-Estd-BF"/>
                <w:kern w:val="0"/>
              </w:rPr>
              <w:t>)</w:t>
            </w:r>
          </w:p>
        </w:tc>
        <w:tc>
          <w:tcPr>
            <w:tcW w:w="1842" w:type="dxa"/>
            <w:vAlign w:val="center"/>
          </w:tcPr>
          <w:p w:rsidR="00CA0668" w:rsidRPr="00763086" w:rsidRDefault="00CA0668" w:rsidP="00763086">
            <w:pPr>
              <w:jc w:val="distribute"/>
              <w:rPr>
                <w:rFonts w:ascii="標楷體" w:eastAsia="標楷體" w:hAnsi="標楷體" w:cs="Arial"/>
                <w:kern w:val="0"/>
              </w:rPr>
            </w:pPr>
            <w:r w:rsidRPr="00763086">
              <w:rPr>
                <w:rFonts w:ascii="標楷體" w:eastAsia="標楷體" w:hAnsi="標楷體" w:cs="Arial" w:hint="eastAsia"/>
                <w:kern w:val="0"/>
              </w:rPr>
              <w:t>身分證字號</w:t>
            </w:r>
          </w:p>
        </w:tc>
        <w:tc>
          <w:tcPr>
            <w:tcW w:w="2660" w:type="dxa"/>
          </w:tcPr>
          <w:p w:rsidR="00CA0668" w:rsidRPr="00763086" w:rsidRDefault="00CA0668" w:rsidP="00FC1E6D">
            <w:pPr>
              <w:rPr>
                <w:rFonts w:ascii="標楷體" w:eastAsia="標楷體" w:hAnsi="標楷體" w:cs="Arial"/>
              </w:rPr>
            </w:pPr>
          </w:p>
        </w:tc>
      </w:tr>
      <w:tr w:rsidR="00CA0668" w:rsidRPr="008B25AB" w:rsidTr="001F7524">
        <w:trPr>
          <w:trHeight w:val="681"/>
        </w:trPr>
        <w:tc>
          <w:tcPr>
            <w:tcW w:w="1985" w:type="dxa"/>
            <w:vAlign w:val="center"/>
          </w:tcPr>
          <w:p w:rsidR="00CA0668" w:rsidRPr="00763086" w:rsidRDefault="00CA0668" w:rsidP="00875C85">
            <w:pPr>
              <w:jc w:val="distribute"/>
              <w:rPr>
                <w:rFonts w:ascii="標楷體" w:eastAsia="標楷體" w:hAnsi="標楷體" w:cs="Arial"/>
                <w:kern w:val="0"/>
              </w:rPr>
            </w:pPr>
            <w:r w:rsidRPr="00763086">
              <w:rPr>
                <w:rFonts w:ascii="標楷體" w:eastAsia="標楷體" w:hAnsi="標楷體" w:cs="Arial" w:hint="eastAsia"/>
                <w:kern w:val="0"/>
              </w:rPr>
              <w:t>通訊地址</w:t>
            </w:r>
          </w:p>
        </w:tc>
        <w:tc>
          <w:tcPr>
            <w:tcW w:w="8613" w:type="dxa"/>
            <w:gridSpan w:val="3"/>
          </w:tcPr>
          <w:p w:rsidR="00CA0668" w:rsidRDefault="00CA0668" w:rsidP="00763086">
            <w:pPr>
              <w:rPr>
                <w:rFonts w:ascii="標楷體" w:eastAsia="標楷體" w:hAnsi="標楷體" w:cs="DFKaiShu-SB-Estd-BF"/>
                <w:kern w:val="0"/>
                <w:lang w:bidi="sa-IN"/>
              </w:rPr>
            </w:pPr>
            <w:r w:rsidRPr="00763086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□□□□□</w:t>
            </w:r>
          </w:p>
          <w:p w:rsidR="00CA0668" w:rsidRPr="00763086" w:rsidRDefault="00CA0668" w:rsidP="00763086">
            <w:pPr>
              <w:rPr>
                <w:rFonts w:ascii="標楷體" w:eastAsia="標楷體" w:hAnsi="標楷體" w:cs="Arial"/>
              </w:rPr>
            </w:pPr>
          </w:p>
        </w:tc>
      </w:tr>
      <w:tr w:rsidR="00CA0668" w:rsidRPr="008B25AB" w:rsidTr="001F7524">
        <w:trPr>
          <w:trHeight w:val="620"/>
        </w:trPr>
        <w:tc>
          <w:tcPr>
            <w:tcW w:w="1985" w:type="dxa"/>
            <w:vAlign w:val="center"/>
          </w:tcPr>
          <w:p w:rsidR="00CA0668" w:rsidRPr="00763086" w:rsidRDefault="00CA0668" w:rsidP="00875C85">
            <w:pPr>
              <w:autoSpaceDE w:val="0"/>
              <w:autoSpaceDN w:val="0"/>
              <w:adjustRightInd w:val="0"/>
              <w:spacing w:line="240" w:lineRule="atLeast"/>
              <w:jc w:val="distribute"/>
              <w:rPr>
                <w:rFonts w:ascii="標楷體" w:eastAsia="標楷體" w:hAnsi="標楷體" w:cs="DFKaiShu-SB-Estd-BF"/>
                <w:kern w:val="0"/>
                <w:lang w:bidi="sa-IN"/>
              </w:rPr>
            </w:pPr>
            <w:r w:rsidRPr="00763086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收件代理人</w:t>
            </w:r>
          </w:p>
          <w:p w:rsidR="00CA0668" w:rsidRPr="00763086" w:rsidRDefault="00CA0668" w:rsidP="00875C85">
            <w:pPr>
              <w:spacing w:line="240" w:lineRule="atLeast"/>
              <w:jc w:val="distribute"/>
              <w:rPr>
                <w:rFonts w:ascii="標楷體" w:eastAsia="標楷體" w:hAnsi="標楷體" w:cs="Arial"/>
                <w:kern w:val="0"/>
              </w:rPr>
            </w:pPr>
            <w:r w:rsidRPr="00763086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姓名、住址</w:t>
            </w:r>
          </w:p>
        </w:tc>
        <w:tc>
          <w:tcPr>
            <w:tcW w:w="8613" w:type="dxa"/>
            <w:gridSpan w:val="3"/>
          </w:tcPr>
          <w:p w:rsidR="00CA0668" w:rsidRDefault="00CA0668" w:rsidP="00FC1E6D">
            <w:pPr>
              <w:rPr>
                <w:rFonts w:ascii="標楷體" w:eastAsia="標楷體" w:hAnsi="標楷體" w:cs="DFKaiShu-SB-Estd-BF"/>
                <w:kern w:val="0"/>
                <w:lang w:bidi="sa-IN"/>
              </w:rPr>
            </w:pPr>
          </w:p>
          <w:p w:rsidR="00CA0668" w:rsidRPr="00763086" w:rsidRDefault="00CA0668" w:rsidP="00FC1E6D">
            <w:pPr>
              <w:rPr>
                <w:rFonts w:ascii="標楷體" w:eastAsia="標楷體" w:hAnsi="標楷體" w:cs="DFKaiShu-SB-Estd-BF"/>
                <w:kern w:val="0"/>
                <w:lang w:bidi="sa-IN"/>
              </w:rPr>
            </w:pPr>
          </w:p>
        </w:tc>
      </w:tr>
      <w:tr w:rsidR="00CA0668" w:rsidRPr="008B25AB" w:rsidTr="001F7524">
        <w:trPr>
          <w:trHeight w:val="489"/>
        </w:trPr>
        <w:tc>
          <w:tcPr>
            <w:tcW w:w="1985" w:type="dxa"/>
            <w:vAlign w:val="center"/>
          </w:tcPr>
          <w:p w:rsidR="00CA0668" w:rsidRPr="00875C85" w:rsidRDefault="00CA0668" w:rsidP="00875C85">
            <w:pPr>
              <w:spacing w:line="240" w:lineRule="atLeast"/>
              <w:jc w:val="distribute"/>
              <w:rPr>
                <w:rFonts w:ascii="標楷體" w:eastAsia="標楷體" w:hAnsi="標楷體" w:cs="DFKaiShu-SB-Estd-BF"/>
                <w:kern w:val="0"/>
                <w:lang w:bidi="sa-IN"/>
              </w:rPr>
            </w:pPr>
            <w:r w:rsidRPr="00875C85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代理人姓名</w:t>
            </w:r>
          </w:p>
        </w:tc>
        <w:tc>
          <w:tcPr>
            <w:tcW w:w="4111" w:type="dxa"/>
            <w:vAlign w:val="center"/>
          </w:tcPr>
          <w:p w:rsidR="00CA0668" w:rsidRPr="00763086" w:rsidRDefault="00CA0668" w:rsidP="00875C85">
            <w:pPr>
              <w:jc w:val="right"/>
              <w:rPr>
                <w:rFonts w:ascii="標楷體" w:eastAsia="標楷體" w:hAnsi="標楷體" w:cs="Arial"/>
              </w:rPr>
            </w:pPr>
            <w:r w:rsidRPr="00763086">
              <w:rPr>
                <w:rFonts w:ascii="標楷體" w:eastAsia="標楷體" w:hAnsi="標楷體" w:cs="Arial"/>
              </w:rPr>
              <w:t xml:space="preserve"> </w:t>
            </w:r>
          </w:p>
          <w:p w:rsidR="00CA0668" w:rsidRPr="00763086" w:rsidRDefault="00CA0668" w:rsidP="00875C85">
            <w:pPr>
              <w:jc w:val="right"/>
              <w:rPr>
                <w:rFonts w:ascii="標楷體" w:eastAsia="標楷體" w:hAnsi="標楷體" w:cs="Arial"/>
              </w:rPr>
            </w:pPr>
            <w:r w:rsidRPr="00763086">
              <w:rPr>
                <w:rFonts w:ascii="標楷體" w:eastAsia="標楷體" w:hAnsi="標楷體" w:cs="Arial"/>
              </w:rPr>
              <w:t xml:space="preserve">   </w:t>
            </w:r>
            <w:r w:rsidRPr="00763086">
              <w:rPr>
                <w:rFonts w:ascii="標楷體" w:eastAsia="標楷體" w:hAnsi="標楷體" w:cs="Arial" w:hint="eastAsia"/>
              </w:rPr>
              <w:t>（簽章）</w:t>
            </w:r>
          </w:p>
        </w:tc>
        <w:tc>
          <w:tcPr>
            <w:tcW w:w="1842" w:type="dxa"/>
          </w:tcPr>
          <w:p w:rsidR="00CA0668" w:rsidRPr="00763086" w:rsidRDefault="00CA0668" w:rsidP="001C5AF7">
            <w:pPr>
              <w:spacing w:line="600" w:lineRule="exact"/>
              <w:jc w:val="distribute"/>
              <w:rPr>
                <w:rFonts w:ascii="標楷體" w:eastAsia="標楷體" w:hAnsi="標楷體" w:cs="Arial"/>
              </w:rPr>
            </w:pPr>
            <w:r w:rsidRPr="00763086">
              <w:rPr>
                <w:rFonts w:ascii="標楷體" w:eastAsia="標楷體" w:hAnsi="標楷體" w:cs="Arial" w:hint="eastAsia"/>
                <w:kern w:val="0"/>
              </w:rPr>
              <w:t>出生</w:t>
            </w:r>
            <w:r>
              <w:rPr>
                <w:rFonts w:ascii="標楷體" w:eastAsia="標楷體" w:hAnsi="標楷體" w:cs="Arial" w:hint="eastAsia"/>
                <w:kern w:val="0"/>
              </w:rPr>
              <w:t>日期</w:t>
            </w:r>
            <w:r w:rsidRPr="00763086">
              <w:rPr>
                <w:rFonts w:ascii="標楷體" w:eastAsia="標楷體" w:hAnsi="標楷體" w:cs="Arial"/>
                <w:kern w:val="0"/>
              </w:rPr>
              <w:t xml:space="preserve"> </w:t>
            </w:r>
          </w:p>
        </w:tc>
        <w:tc>
          <w:tcPr>
            <w:tcW w:w="2660" w:type="dxa"/>
          </w:tcPr>
          <w:p w:rsidR="00CA0668" w:rsidRPr="00763086" w:rsidRDefault="00CA0668" w:rsidP="00883711">
            <w:pPr>
              <w:spacing w:line="600" w:lineRule="exact"/>
              <w:jc w:val="distribute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民國</w:t>
            </w:r>
            <w:r>
              <w:rPr>
                <w:rFonts w:ascii="標楷體" w:eastAsia="標楷體" w:hAnsi="標楷體" w:cs="Arial"/>
                <w:kern w:val="0"/>
              </w:rPr>
              <w:t xml:space="preserve">   </w:t>
            </w:r>
            <w:r w:rsidRPr="00763086">
              <w:rPr>
                <w:rFonts w:ascii="標楷體" w:eastAsia="標楷體" w:hAnsi="標楷體" w:cs="Arial" w:hint="eastAsia"/>
                <w:kern w:val="0"/>
              </w:rPr>
              <w:t>年</w:t>
            </w:r>
            <w:r>
              <w:rPr>
                <w:rFonts w:ascii="標楷體" w:eastAsia="標楷體" w:hAnsi="標楷體" w:cs="Arial"/>
                <w:kern w:val="0"/>
              </w:rPr>
              <w:t xml:space="preserve"> </w:t>
            </w:r>
            <w:r w:rsidRPr="00763086">
              <w:rPr>
                <w:rFonts w:ascii="標楷體" w:eastAsia="標楷體" w:hAnsi="標楷體" w:cs="Arial"/>
                <w:kern w:val="0"/>
              </w:rPr>
              <w:t xml:space="preserve"> </w:t>
            </w:r>
            <w:r w:rsidRPr="00763086">
              <w:rPr>
                <w:rFonts w:ascii="標楷體" w:eastAsia="標楷體" w:hAnsi="標楷體" w:cs="Arial" w:hint="eastAsia"/>
                <w:kern w:val="0"/>
              </w:rPr>
              <w:t>月</w:t>
            </w:r>
            <w:r>
              <w:rPr>
                <w:rFonts w:ascii="標楷體" w:eastAsia="標楷體" w:hAnsi="標楷體" w:cs="Arial"/>
                <w:kern w:val="0"/>
              </w:rPr>
              <w:t xml:space="preserve"> </w:t>
            </w:r>
            <w:r w:rsidRPr="00763086">
              <w:rPr>
                <w:rFonts w:ascii="標楷體" w:eastAsia="標楷體" w:hAnsi="標楷體" w:cs="Arial"/>
                <w:kern w:val="0"/>
              </w:rPr>
              <w:t xml:space="preserve"> </w:t>
            </w:r>
            <w:r w:rsidRPr="00763086">
              <w:rPr>
                <w:rFonts w:ascii="標楷體" w:eastAsia="標楷體" w:hAnsi="標楷體" w:cs="Arial" w:hint="eastAsia"/>
                <w:kern w:val="0"/>
              </w:rPr>
              <w:t>日</w:t>
            </w:r>
          </w:p>
        </w:tc>
      </w:tr>
      <w:tr w:rsidR="00CA0668" w:rsidRPr="008B25AB" w:rsidTr="001F7524">
        <w:trPr>
          <w:trHeight w:val="527"/>
        </w:trPr>
        <w:tc>
          <w:tcPr>
            <w:tcW w:w="1985" w:type="dxa"/>
            <w:vAlign w:val="center"/>
          </w:tcPr>
          <w:p w:rsidR="00CA0668" w:rsidRPr="00875C85" w:rsidRDefault="00CA0668" w:rsidP="00875C85">
            <w:pPr>
              <w:spacing w:line="240" w:lineRule="atLeast"/>
              <w:jc w:val="distribute"/>
              <w:rPr>
                <w:rFonts w:ascii="標楷體" w:eastAsia="標楷體" w:hAnsi="標楷體" w:cs="DFKaiShu-SB-Estd-BF"/>
                <w:kern w:val="0"/>
                <w:lang w:bidi="sa-IN"/>
              </w:rPr>
            </w:pPr>
            <w:r w:rsidRPr="00875C85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身分證字號</w:t>
            </w:r>
          </w:p>
        </w:tc>
        <w:tc>
          <w:tcPr>
            <w:tcW w:w="4111" w:type="dxa"/>
          </w:tcPr>
          <w:p w:rsidR="00CA0668" w:rsidRPr="00763086" w:rsidRDefault="00CA0668" w:rsidP="00FC1E6D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1842" w:type="dxa"/>
          </w:tcPr>
          <w:p w:rsidR="00CA0668" w:rsidRPr="00763086" w:rsidRDefault="00CA0668" w:rsidP="001C5AF7">
            <w:pPr>
              <w:spacing w:line="400" w:lineRule="exact"/>
              <w:jc w:val="distribute"/>
              <w:rPr>
                <w:rFonts w:ascii="標楷體" w:eastAsia="標楷體" w:hAnsi="標楷體" w:cs="Arial"/>
              </w:rPr>
            </w:pPr>
            <w:r w:rsidRPr="00763086">
              <w:rPr>
                <w:rFonts w:ascii="標楷體" w:eastAsia="標楷體" w:hAnsi="標楷體" w:cs="Arial" w:hint="eastAsia"/>
                <w:kern w:val="0"/>
              </w:rPr>
              <w:t>聯</w:t>
            </w:r>
            <w:r w:rsidRPr="00763086">
              <w:rPr>
                <w:rFonts w:ascii="標楷體" w:eastAsia="標楷體" w:hAnsi="標楷體" w:cs="Arial"/>
                <w:kern w:val="0"/>
              </w:rPr>
              <w:t xml:space="preserve"> </w:t>
            </w:r>
            <w:r w:rsidRPr="00763086">
              <w:rPr>
                <w:rFonts w:ascii="標楷體" w:eastAsia="標楷體" w:hAnsi="標楷體" w:cs="Arial" w:hint="eastAsia"/>
                <w:kern w:val="0"/>
              </w:rPr>
              <w:t>絡</w:t>
            </w:r>
            <w:r w:rsidRPr="00763086">
              <w:rPr>
                <w:rFonts w:ascii="標楷體" w:eastAsia="標楷體" w:hAnsi="標楷體" w:cs="Arial"/>
                <w:kern w:val="0"/>
              </w:rPr>
              <w:t xml:space="preserve"> </w:t>
            </w:r>
            <w:r w:rsidRPr="00763086">
              <w:rPr>
                <w:rFonts w:ascii="標楷體" w:eastAsia="標楷體" w:hAnsi="標楷體" w:cs="Arial" w:hint="eastAsia"/>
                <w:kern w:val="0"/>
              </w:rPr>
              <w:t>電</w:t>
            </w:r>
            <w:r w:rsidRPr="00763086">
              <w:rPr>
                <w:rFonts w:ascii="標楷體" w:eastAsia="標楷體" w:hAnsi="標楷體" w:cs="Arial"/>
                <w:kern w:val="0"/>
              </w:rPr>
              <w:t xml:space="preserve"> </w:t>
            </w:r>
            <w:r w:rsidRPr="00763086">
              <w:rPr>
                <w:rFonts w:ascii="標楷體" w:eastAsia="標楷體" w:hAnsi="標楷體" w:cs="Arial" w:hint="eastAsia"/>
                <w:kern w:val="0"/>
              </w:rPr>
              <w:t>話</w:t>
            </w:r>
          </w:p>
        </w:tc>
        <w:tc>
          <w:tcPr>
            <w:tcW w:w="2660" w:type="dxa"/>
          </w:tcPr>
          <w:p w:rsidR="00CA0668" w:rsidRPr="00763086" w:rsidRDefault="00CA0668" w:rsidP="00883711">
            <w:pPr>
              <w:jc w:val="distribute"/>
              <w:rPr>
                <w:rFonts w:ascii="標楷體" w:eastAsia="標楷體" w:hAnsi="標楷體" w:cs="Arial"/>
              </w:rPr>
            </w:pPr>
          </w:p>
        </w:tc>
      </w:tr>
      <w:tr w:rsidR="00CA0668" w:rsidRPr="008B25AB" w:rsidTr="001F7524">
        <w:trPr>
          <w:trHeight w:val="507"/>
        </w:trPr>
        <w:tc>
          <w:tcPr>
            <w:tcW w:w="1985" w:type="dxa"/>
            <w:vAlign w:val="center"/>
          </w:tcPr>
          <w:p w:rsidR="00CA0668" w:rsidRPr="00875C85" w:rsidRDefault="00CA0668" w:rsidP="00875C85">
            <w:pPr>
              <w:spacing w:line="240" w:lineRule="atLeast"/>
              <w:jc w:val="distribute"/>
              <w:rPr>
                <w:rFonts w:ascii="標楷體" w:eastAsia="標楷體" w:hAnsi="標楷體" w:cs="DFKaiShu-SB-Estd-BF"/>
                <w:kern w:val="0"/>
                <w:lang w:bidi="sa-IN"/>
              </w:rPr>
            </w:pPr>
            <w:r w:rsidRPr="00875C85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通訊地址</w:t>
            </w:r>
          </w:p>
        </w:tc>
        <w:tc>
          <w:tcPr>
            <w:tcW w:w="8613" w:type="dxa"/>
            <w:gridSpan w:val="3"/>
          </w:tcPr>
          <w:p w:rsidR="00CA0668" w:rsidRDefault="00CA0668" w:rsidP="00FC1E6D">
            <w:pPr>
              <w:rPr>
                <w:rFonts w:ascii="標楷體" w:eastAsia="標楷體" w:hAnsi="標楷體" w:cs="DFKaiShu-SB-Estd-BF"/>
                <w:kern w:val="0"/>
                <w:lang w:bidi="sa-IN"/>
              </w:rPr>
            </w:pPr>
            <w:r w:rsidRPr="00763086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□□□□□</w:t>
            </w:r>
          </w:p>
          <w:p w:rsidR="00CA0668" w:rsidRPr="00763086" w:rsidRDefault="00CA0668" w:rsidP="00FC1E6D">
            <w:pPr>
              <w:rPr>
                <w:rFonts w:ascii="標楷體" w:eastAsia="標楷體" w:hAnsi="標楷體" w:cs="Arial"/>
              </w:rPr>
            </w:pPr>
          </w:p>
        </w:tc>
      </w:tr>
      <w:tr w:rsidR="00CA0668" w:rsidRPr="008B25AB" w:rsidTr="001F7524">
        <w:trPr>
          <w:trHeight w:val="703"/>
        </w:trPr>
        <w:tc>
          <w:tcPr>
            <w:tcW w:w="1985" w:type="dxa"/>
            <w:vAlign w:val="center"/>
          </w:tcPr>
          <w:p w:rsidR="00CA0668" w:rsidRPr="00875C85" w:rsidRDefault="00CA0668" w:rsidP="00875C85">
            <w:pPr>
              <w:spacing w:line="240" w:lineRule="atLeast"/>
              <w:jc w:val="distribute"/>
              <w:rPr>
                <w:rFonts w:ascii="標楷體" w:eastAsia="標楷體" w:hAnsi="標楷體" w:cs="DFKaiShu-SB-Estd-BF"/>
                <w:kern w:val="0"/>
                <w:lang w:bidi="sa-IN"/>
              </w:rPr>
            </w:pPr>
            <w:r w:rsidRPr="00875C85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標租範圍</w:t>
            </w:r>
          </w:p>
        </w:tc>
        <w:tc>
          <w:tcPr>
            <w:tcW w:w="8613" w:type="dxa"/>
            <w:gridSpan w:val="3"/>
            <w:vAlign w:val="center"/>
          </w:tcPr>
          <w:p w:rsidR="00CA0668" w:rsidRPr="000220E1" w:rsidRDefault="00CA0668" w:rsidP="00C8364E">
            <w:pPr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220E1">
              <w:rPr>
                <w:rFonts w:ascii="標楷體" w:eastAsia="標楷體" w:hAnsi="標楷體" w:hint="eastAsia"/>
                <w:color w:val="000000"/>
              </w:rPr>
              <w:t>國有非公用土地設置太陽光電發電設備標租案租賃標的清冊</w:t>
            </w:r>
            <w:r w:rsidRPr="000220E1">
              <w:rPr>
                <w:rFonts w:ascii="標楷體" w:eastAsia="標楷體" w:hAnsi="標楷體"/>
                <w:color w:val="000000"/>
              </w:rPr>
              <w:t>(</w:t>
            </w:r>
            <w:r w:rsidRPr="000220E1">
              <w:rPr>
                <w:rFonts w:ascii="標楷體" w:eastAsia="標楷體" w:hAnsi="標楷體" w:hint="eastAsia"/>
                <w:color w:val="000000"/>
              </w:rPr>
              <w:t>投標須知附件</w:t>
            </w:r>
            <w:r w:rsidRPr="000220E1">
              <w:rPr>
                <w:rFonts w:ascii="標楷體" w:eastAsia="標楷體" w:hAnsi="標楷體"/>
                <w:color w:val="000000"/>
              </w:rPr>
              <w:t>1)</w:t>
            </w:r>
          </w:p>
        </w:tc>
      </w:tr>
      <w:tr w:rsidR="00CA0668" w:rsidRPr="008B25AB" w:rsidTr="001F7524">
        <w:trPr>
          <w:trHeight w:val="703"/>
        </w:trPr>
        <w:tc>
          <w:tcPr>
            <w:tcW w:w="1985" w:type="dxa"/>
            <w:vAlign w:val="center"/>
          </w:tcPr>
          <w:p w:rsidR="00CA0668" w:rsidRPr="000220E1" w:rsidRDefault="00CA0668" w:rsidP="006C54F2">
            <w:pPr>
              <w:spacing w:line="240" w:lineRule="atLeast"/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</w:pPr>
            <w:r w:rsidRPr="000220E1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投標設備</w:t>
            </w:r>
            <w:r w:rsidRPr="005D453A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裝</w:t>
            </w:r>
            <w:r w:rsidRPr="000220E1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置容量（</w:t>
            </w:r>
            <w:r w:rsidRPr="000220E1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A</w:t>
            </w:r>
            <w:r w:rsidRPr="000220E1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</w:t>
            </w:r>
            <w:r w:rsidRPr="000220E1">
              <w:rPr>
                <w:rFonts w:ascii="標楷體" w:eastAsia="標楷體" w:hAnsi="標楷體"/>
                <w:b/>
                <w:bCs/>
                <w:color w:val="000000"/>
              </w:rPr>
              <w:t>(kWp)</w:t>
            </w:r>
          </w:p>
        </w:tc>
        <w:tc>
          <w:tcPr>
            <w:tcW w:w="8613" w:type="dxa"/>
            <w:gridSpan w:val="3"/>
            <w:vAlign w:val="center"/>
          </w:tcPr>
          <w:p w:rsidR="00CA0668" w:rsidRPr="000220E1" w:rsidRDefault="00CA0668" w:rsidP="00E569E6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6C54F2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 xml:space="preserve">       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</w:rPr>
              <w:t xml:space="preserve"> </w:t>
            </w:r>
            <w:r w:rsidRPr="000220E1">
              <w:rPr>
                <w:rFonts w:ascii="標楷體" w:eastAsia="標楷體" w:hAnsi="標楷體"/>
                <w:b/>
                <w:bCs/>
                <w:color w:val="000000"/>
              </w:rPr>
              <w:t>kWp</w:t>
            </w:r>
            <w:r w:rsidRPr="000220E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（請以阿拉伯數字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0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1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2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3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4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5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6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7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8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9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書寫</w:t>
            </w:r>
            <w:r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，</w:t>
            </w:r>
            <w:r w:rsidRPr="000220E1">
              <w:rPr>
                <w:rFonts w:eastAsia="標楷體" w:hAnsi="標楷體" w:hint="eastAsia"/>
                <w:color w:val="000000"/>
                <w:sz w:val="22"/>
                <w:szCs w:val="22"/>
              </w:rPr>
              <w:t>數值</w:t>
            </w:r>
            <w:r w:rsidRPr="000220E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可填寫至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個位</w:t>
            </w:r>
            <w:r w:rsidRPr="000220E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數，</w:t>
            </w:r>
            <w:r w:rsidRPr="000220E1">
              <w:rPr>
                <w:rFonts w:eastAsia="標楷體" w:hAnsi="標楷體" w:hint="eastAsia"/>
                <w:color w:val="000000"/>
                <w:sz w:val="22"/>
                <w:szCs w:val="22"/>
              </w:rPr>
              <w:t>且應符合投標須知第</w:t>
            </w:r>
            <w:r w:rsidRPr="000220E1">
              <w:rPr>
                <w:rFonts w:eastAsia="標楷體" w:hAnsi="標楷體"/>
                <w:color w:val="000000"/>
                <w:sz w:val="22"/>
                <w:szCs w:val="22"/>
              </w:rPr>
              <w:t>3</w:t>
            </w:r>
            <w:r w:rsidRPr="000220E1">
              <w:rPr>
                <w:rFonts w:eastAsia="標楷體" w:hAnsi="標楷體" w:hint="eastAsia"/>
                <w:color w:val="000000"/>
                <w:sz w:val="22"/>
                <w:szCs w:val="22"/>
              </w:rPr>
              <w:t>點第</w:t>
            </w:r>
            <w:r w:rsidRPr="000220E1">
              <w:rPr>
                <w:rFonts w:eastAsia="標楷體" w:hAnsi="標楷體"/>
                <w:color w:val="000000"/>
                <w:sz w:val="22"/>
                <w:szCs w:val="22"/>
              </w:rPr>
              <w:t>2</w:t>
            </w:r>
            <w:r w:rsidRPr="000220E1">
              <w:rPr>
                <w:rFonts w:eastAsia="標楷體" w:hAnsi="標楷體" w:hint="eastAsia"/>
                <w:color w:val="000000"/>
                <w:sz w:val="22"/>
                <w:szCs w:val="22"/>
              </w:rPr>
              <w:t>款</w:t>
            </w:r>
            <w:r w:rsidRPr="000220E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）</w:t>
            </w:r>
          </w:p>
        </w:tc>
      </w:tr>
      <w:tr w:rsidR="00CA0668" w:rsidRPr="008B25AB" w:rsidTr="001F7524">
        <w:trPr>
          <w:trHeight w:val="703"/>
        </w:trPr>
        <w:tc>
          <w:tcPr>
            <w:tcW w:w="1985" w:type="dxa"/>
            <w:vAlign w:val="center"/>
          </w:tcPr>
          <w:p w:rsidR="00CA0668" w:rsidRPr="000220E1" w:rsidRDefault="00CA0668" w:rsidP="00A66E2E">
            <w:pPr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0220E1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回饋金比率（百分比）（</w:t>
            </w:r>
            <w:r w:rsidRPr="000220E1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B</w:t>
            </w:r>
            <w:r w:rsidRPr="000220E1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（</w:t>
            </w:r>
            <w:r w:rsidRPr="000220E1">
              <w:rPr>
                <w:rFonts w:ascii="標楷體" w:eastAsia="標楷體" w:hAnsi="標楷體"/>
                <w:b/>
                <w:bCs/>
                <w:color w:val="000000"/>
              </w:rPr>
              <w:t>%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</w:t>
            </w:r>
          </w:p>
        </w:tc>
        <w:tc>
          <w:tcPr>
            <w:tcW w:w="8613" w:type="dxa"/>
            <w:gridSpan w:val="3"/>
            <w:vAlign w:val="center"/>
          </w:tcPr>
          <w:p w:rsidR="00CA0668" w:rsidRPr="000220E1" w:rsidRDefault="00CA0668" w:rsidP="00E569E6">
            <w:pPr>
              <w:snapToGrid w:val="0"/>
              <w:jc w:val="both"/>
              <w:rPr>
                <w:rFonts w:ascii="標楷體" w:eastAsia="標楷體" w:hAnsi="標楷體"/>
                <w:b/>
                <w:bCs/>
                <w:color w:val="000000"/>
                <w:u w:val="single"/>
              </w:rPr>
            </w:pPr>
            <w:r w:rsidRPr="006C54F2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 xml:space="preserve">     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</w:rPr>
              <w:t>.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 xml:space="preserve">     </w:t>
            </w:r>
            <w:r w:rsidRPr="000220E1">
              <w:rPr>
                <w:rFonts w:ascii="標楷體" w:eastAsia="標楷體" w:hAnsi="標楷體"/>
                <w:b/>
                <w:bCs/>
                <w:color w:val="000000"/>
              </w:rPr>
              <w:t>%</w:t>
            </w:r>
            <w:r w:rsidRPr="000220E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（請以阿拉伯數字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0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1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2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3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4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5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6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7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8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、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9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書寫</w:t>
            </w:r>
            <w:r w:rsidRPr="000220E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，數值可填寫至小數點後二位，且不得低於</w:t>
            </w:r>
            <w:r w:rsidRPr="000220E1">
              <w:rPr>
                <w:rFonts w:ascii="標楷體" w:eastAsia="標楷體" w:hAnsi="標楷體"/>
                <w:color w:val="000000"/>
                <w:sz w:val="22"/>
                <w:szCs w:val="22"/>
              </w:rPr>
              <w:t>3</w:t>
            </w:r>
            <w:r w:rsidRPr="000220E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）</w:t>
            </w:r>
          </w:p>
        </w:tc>
      </w:tr>
      <w:tr w:rsidR="00CA0668" w:rsidRPr="008B25AB" w:rsidTr="00675D01">
        <w:trPr>
          <w:trHeight w:val="1205"/>
        </w:trPr>
        <w:tc>
          <w:tcPr>
            <w:tcW w:w="1985" w:type="dxa"/>
            <w:vAlign w:val="center"/>
          </w:tcPr>
          <w:p w:rsidR="00CA0668" w:rsidRPr="000220E1" w:rsidRDefault="00CA0668" w:rsidP="00875C85">
            <w:pPr>
              <w:spacing w:line="240" w:lineRule="atLeast"/>
              <w:jc w:val="distribute"/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</w:pPr>
            <w:r w:rsidRPr="000220E1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投標值（</w:t>
            </w:r>
            <w:r w:rsidRPr="000220E1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C</w:t>
            </w:r>
            <w:r w:rsidRPr="000220E1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）</w:t>
            </w:r>
          </w:p>
          <w:p w:rsidR="00CA0668" w:rsidRPr="000220E1" w:rsidRDefault="00CA0668" w:rsidP="007C71B0">
            <w:pPr>
              <w:spacing w:line="240" w:lineRule="atLeast"/>
              <w:jc w:val="distribute"/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</w:pPr>
            <w:r w:rsidRPr="000220E1">
              <w:rPr>
                <w:rFonts w:eastAsia="標楷體" w:hAnsi="標楷體" w:hint="eastAsia"/>
                <w:color w:val="000000"/>
              </w:rPr>
              <w:t>（請以阿拉伯數字書寫如備註）</w:t>
            </w:r>
          </w:p>
        </w:tc>
        <w:tc>
          <w:tcPr>
            <w:tcW w:w="8613" w:type="dxa"/>
            <w:gridSpan w:val="3"/>
            <w:vAlign w:val="center"/>
          </w:tcPr>
          <w:p w:rsidR="00CA0668" w:rsidRDefault="00CA0668" w:rsidP="00D643DE">
            <w:pPr>
              <w:kinsoku w:val="0"/>
              <w:overflowPunct w:val="0"/>
              <w:snapToGrid w:val="0"/>
              <w:spacing w:line="360" w:lineRule="auto"/>
              <w:rPr>
                <w:rFonts w:ascii="標楷體" w:eastAsia="標楷體" w:hAnsi="標楷體"/>
                <w:b/>
                <w:bCs/>
                <w:color w:val="000000"/>
                <w:u w:val="single"/>
              </w:rPr>
            </w:pPr>
            <w:r w:rsidRPr="000220E1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投標設備</w:t>
            </w:r>
            <w:r w:rsidRPr="005D453A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裝</w:t>
            </w:r>
            <w:r w:rsidRPr="000220E1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置容量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（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A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</w:t>
            </w:r>
            <w:r w:rsidRPr="000220E1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與回饋金比率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（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B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/100</w:t>
            </w:r>
            <w:r w:rsidRPr="000220E1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兩者相乘之值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 xml:space="preserve">       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</w:rPr>
              <w:t>.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u w:val="single"/>
              </w:rPr>
              <w:t xml:space="preserve">       </w:t>
            </w:r>
          </w:p>
          <w:p w:rsidR="00CA0668" w:rsidRPr="006C54F2" w:rsidRDefault="00CA0668" w:rsidP="009B2172">
            <w:pPr>
              <w:kinsoku w:val="0"/>
              <w:overflowPunct w:val="0"/>
              <w:snapToGrid w:val="0"/>
              <w:spacing w:line="360" w:lineRule="auto"/>
              <w:rPr>
                <w:rFonts w:eastAsia="標楷體" w:hAnsi="標楷體"/>
                <w:color w:val="000000"/>
              </w:rPr>
            </w:pP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（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C=A*B/100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</w:t>
            </w:r>
          </w:p>
        </w:tc>
      </w:tr>
      <w:tr w:rsidR="00CA0668" w:rsidRPr="008B25AB" w:rsidTr="001F7524">
        <w:tc>
          <w:tcPr>
            <w:tcW w:w="1985" w:type="dxa"/>
            <w:vAlign w:val="center"/>
          </w:tcPr>
          <w:p w:rsidR="00CA0668" w:rsidRPr="00875C85" w:rsidRDefault="00CA0668" w:rsidP="00875C85">
            <w:pPr>
              <w:spacing w:line="240" w:lineRule="atLeast"/>
              <w:jc w:val="distribute"/>
              <w:rPr>
                <w:rFonts w:ascii="標楷體" w:eastAsia="標楷體" w:hAnsi="標楷體" w:cs="DFKaiShu-SB-Estd-BF"/>
                <w:kern w:val="0"/>
                <w:lang w:bidi="sa-IN"/>
              </w:rPr>
            </w:pPr>
            <w:r w:rsidRPr="00875C85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承諾事項</w:t>
            </w:r>
          </w:p>
        </w:tc>
        <w:tc>
          <w:tcPr>
            <w:tcW w:w="8613" w:type="dxa"/>
            <w:gridSpan w:val="3"/>
          </w:tcPr>
          <w:p w:rsidR="00CA0668" w:rsidRPr="000220E1" w:rsidRDefault="00CA0668" w:rsidP="005D453A">
            <w:pPr>
              <w:kinsoku w:val="0"/>
              <w:overflowPunct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0220E1">
              <w:rPr>
                <w:rFonts w:ascii="標楷體" w:eastAsia="標楷體" w:hAnsi="標楷體" w:hint="eastAsia"/>
                <w:color w:val="000000"/>
              </w:rPr>
              <w:t>投標</w:t>
            </w:r>
            <w:r>
              <w:rPr>
                <w:rFonts w:ascii="標楷體" w:eastAsia="標楷體" w:hAnsi="標楷體" w:hint="eastAsia"/>
                <w:color w:val="000000"/>
              </w:rPr>
              <w:t>廠商</w:t>
            </w:r>
            <w:r w:rsidRPr="000220E1">
              <w:rPr>
                <w:rFonts w:ascii="標楷體" w:eastAsia="標楷體" w:hAnsi="標楷體" w:hint="eastAsia"/>
                <w:color w:val="000000"/>
              </w:rPr>
              <w:t>願照上開數值計算回饋金以承租上列標租範圍，一切應辦手續悉依公告及標租須知辦理無異議。</w:t>
            </w:r>
          </w:p>
        </w:tc>
      </w:tr>
      <w:tr w:rsidR="00CA0668" w:rsidRPr="008B25AB" w:rsidTr="001F7524">
        <w:trPr>
          <w:trHeight w:val="407"/>
        </w:trPr>
        <w:tc>
          <w:tcPr>
            <w:tcW w:w="1985" w:type="dxa"/>
            <w:vAlign w:val="center"/>
          </w:tcPr>
          <w:p w:rsidR="00CA0668" w:rsidRPr="000220E1" w:rsidRDefault="00CA0668" w:rsidP="006F4818">
            <w:pPr>
              <w:spacing w:line="240" w:lineRule="atLeast"/>
              <w:jc w:val="distribute"/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</w:pP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投標保證金</w:t>
            </w:r>
          </w:p>
          <w:p w:rsidR="00CA0668" w:rsidRPr="00875C85" w:rsidRDefault="00CA0668" w:rsidP="006F4818">
            <w:pPr>
              <w:spacing w:line="240" w:lineRule="atLeast"/>
              <w:jc w:val="distribute"/>
              <w:rPr>
                <w:rFonts w:ascii="標楷體" w:eastAsia="標楷體" w:hAnsi="標楷體" w:cs="DFKaiShu-SB-Estd-BF"/>
                <w:kern w:val="0"/>
                <w:lang w:bidi="sa-IN"/>
              </w:rPr>
            </w:pPr>
            <w:r w:rsidRPr="00875C85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票據</w:t>
            </w:r>
            <w:r>
              <w:rPr>
                <w:rFonts w:ascii="標楷體" w:eastAsia="標楷體" w:hAnsi="標楷體" w:cs="DFKaiShu-SB-Estd-BF" w:hint="eastAsia"/>
                <w:kern w:val="0"/>
                <w:lang w:bidi="sa-IN"/>
              </w:rPr>
              <w:t>號</w:t>
            </w:r>
            <w:r w:rsidRPr="00875C85">
              <w:rPr>
                <w:rFonts w:ascii="標楷體" w:eastAsia="標楷體" w:hAnsi="標楷體" w:cs="DFKaiShu-SB-Estd-BF" w:hint="eastAsia"/>
                <w:kern w:val="0"/>
                <w:lang w:bidi="sa-IN"/>
              </w:rPr>
              <w:t>碼</w:t>
            </w:r>
          </w:p>
        </w:tc>
        <w:tc>
          <w:tcPr>
            <w:tcW w:w="8613" w:type="dxa"/>
            <w:gridSpan w:val="3"/>
          </w:tcPr>
          <w:p w:rsidR="00CA0668" w:rsidRPr="000220E1" w:rsidRDefault="00CA0668" w:rsidP="00653C45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</w:pP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投標保證金新臺幣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 xml:space="preserve">              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元之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>(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票據號碼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  <w:t xml:space="preserve">)              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號票據乙紙。</w:t>
            </w:r>
          </w:p>
          <w:p w:rsidR="00CA0668" w:rsidRPr="000220E1" w:rsidRDefault="00CA0668" w:rsidP="0002218B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DFKaiShu-SB-Estd-BF"/>
                <w:color w:val="000000"/>
                <w:kern w:val="0"/>
                <w:lang w:bidi="sa-IN"/>
              </w:rPr>
            </w:pP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（投標保證金金額</w:t>
            </w:r>
            <w:r w:rsidRPr="000220E1">
              <w:rPr>
                <w:rFonts w:ascii="標楷體" w:eastAsia="標楷體" w:hAnsi="標楷體" w:hint="eastAsia"/>
                <w:color w:val="000000"/>
                <w:spacing w:val="-18"/>
              </w:rPr>
              <w:t>請以中文大寫：零、壹、貳、參、肆、伍、陸、柒、捌、玖書寫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）</w:t>
            </w:r>
          </w:p>
        </w:tc>
      </w:tr>
      <w:tr w:rsidR="00CA0668" w:rsidRPr="008B25AB" w:rsidTr="001F7524">
        <w:trPr>
          <w:trHeight w:val="872"/>
        </w:trPr>
        <w:tc>
          <w:tcPr>
            <w:tcW w:w="1985" w:type="dxa"/>
            <w:vAlign w:val="center"/>
          </w:tcPr>
          <w:p w:rsidR="00CA0668" w:rsidRPr="000220E1" w:rsidRDefault="00CA0668" w:rsidP="006F481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DFKaiShu-SB-Estd-BF"/>
                <w:color w:val="000000"/>
                <w:kern w:val="0"/>
              </w:rPr>
            </w:pPr>
            <w:r w:rsidRPr="000220E1"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</w:rPr>
              <w:t>領回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  <w:lang w:bidi="sa-IN"/>
              </w:rPr>
              <w:t>投標保證金</w:t>
            </w:r>
            <w:r w:rsidRPr="000220E1"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</w:rPr>
              <w:t>票據（簽章）</w:t>
            </w:r>
          </w:p>
        </w:tc>
        <w:tc>
          <w:tcPr>
            <w:tcW w:w="8613" w:type="dxa"/>
            <w:gridSpan w:val="3"/>
            <w:vAlign w:val="center"/>
          </w:tcPr>
          <w:p w:rsidR="00CA0668" w:rsidRPr="000220E1" w:rsidRDefault="00CA0668" w:rsidP="008B25AB">
            <w:pPr>
              <w:kinsoku w:val="0"/>
              <w:overflowPunct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cs="DFKaiShu-SB-Estd-BF"/>
                <w:color w:val="000000"/>
                <w:kern w:val="0"/>
              </w:rPr>
              <w:t xml:space="preserve">         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</w:rPr>
              <w:t xml:space="preserve"> (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</w:rPr>
              <w:t>於開標後，由領回者簽收</w:t>
            </w:r>
            <w:r w:rsidRPr="000220E1">
              <w:rPr>
                <w:rFonts w:ascii="標楷體" w:eastAsia="標楷體" w:hAnsi="標楷體" w:cs="DFKaiShu-SB-Estd-BF"/>
                <w:color w:val="000000"/>
                <w:kern w:val="0"/>
              </w:rPr>
              <w:t xml:space="preserve">)  </w:t>
            </w:r>
            <w:r w:rsidRPr="000220E1">
              <w:rPr>
                <w:rFonts w:ascii="標楷體" w:eastAsia="標楷體" w:hAnsi="標楷體" w:cs="DFKaiShu-SB-Estd-BF" w:hint="eastAsia"/>
                <w:color w:val="000000"/>
                <w:kern w:val="0"/>
              </w:rPr>
              <w:t>請</w:t>
            </w:r>
            <w:r w:rsidRPr="000220E1">
              <w:rPr>
                <w:rFonts w:ascii="標楷體" w:eastAsia="標楷體" w:cs="標楷體" w:hint="eastAsia"/>
                <w:color w:val="000000"/>
                <w:kern w:val="0"/>
                <w:lang w:bidi="sa-IN"/>
              </w:rPr>
              <w:t>簽寫領回者姓名、身分證字號及電話</w:t>
            </w:r>
          </w:p>
        </w:tc>
      </w:tr>
      <w:tr w:rsidR="00CA0668" w:rsidRPr="008B25AB" w:rsidTr="001F7524">
        <w:trPr>
          <w:trHeight w:val="1140"/>
        </w:trPr>
        <w:tc>
          <w:tcPr>
            <w:tcW w:w="1985" w:type="dxa"/>
            <w:vAlign w:val="center"/>
          </w:tcPr>
          <w:p w:rsidR="00CA0668" w:rsidRPr="000220E1" w:rsidRDefault="00CA0668" w:rsidP="006F481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DFKaiShu-SB-Estd-BF"/>
                <w:b/>
                <w:bCs/>
                <w:color w:val="000000"/>
                <w:kern w:val="0"/>
              </w:rPr>
            </w:pPr>
            <w:r w:rsidRPr="000220E1"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</w:rPr>
              <w:t>備</w:t>
            </w:r>
            <w:r w:rsidRPr="000220E1">
              <w:rPr>
                <w:rFonts w:ascii="標楷體" w:eastAsia="標楷體" w:hAnsi="標楷體" w:cs="DFKaiShu-SB-Estd-BF"/>
                <w:b/>
                <w:bCs/>
                <w:color w:val="000000"/>
                <w:kern w:val="0"/>
              </w:rPr>
              <w:t xml:space="preserve">      </w:t>
            </w:r>
            <w:r w:rsidRPr="000220E1">
              <w:rPr>
                <w:rFonts w:ascii="標楷體" w:eastAsia="標楷體" w:hAnsi="標楷體" w:cs="DFKaiShu-SB-Estd-BF" w:hint="eastAsia"/>
                <w:b/>
                <w:bCs/>
                <w:color w:val="000000"/>
                <w:kern w:val="0"/>
              </w:rPr>
              <w:t>註</w:t>
            </w:r>
          </w:p>
        </w:tc>
        <w:tc>
          <w:tcPr>
            <w:tcW w:w="8613" w:type="dxa"/>
            <w:gridSpan w:val="3"/>
            <w:vAlign w:val="center"/>
          </w:tcPr>
          <w:p w:rsidR="00CA0668" w:rsidRDefault="00CA0668" w:rsidP="00C625B3">
            <w:pPr>
              <w:numPr>
                <w:ilvl w:val="0"/>
                <w:numId w:val="2"/>
              </w:numPr>
              <w:adjustRightInd w:val="0"/>
              <w:snapToGrid w:val="0"/>
              <w:jc w:val="both"/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</w:pP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投標值以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0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、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1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、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2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、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3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、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4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、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5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、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6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、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7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、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8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、</w:t>
            </w:r>
            <w:r w:rsidRPr="006C54F2">
              <w:rPr>
                <w:rFonts w:ascii="標楷體" w:eastAsia="標楷體" w:hAnsi="標楷體" w:cs="DFKaiShu-SB-Estd-BF"/>
                <w:b/>
                <w:color w:val="000000"/>
                <w:kern w:val="0"/>
                <w:lang w:bidi="sa-IN"/>
              </w:rPr>
              <w:t>9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書寫；例如：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投標設備</w:t>
            </w:r>
            <w:r w:rsidRPr="005D453A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裝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置容量（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A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）為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1,855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</w:rPr>
              <w:t>(kWp)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，回饋金比率（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B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）為</w:t>
            </w:r>
            <w:r w:rsidRPr="003A01F3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3.1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（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</w:rPr>
              <w:t>%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</w:rPr>
              <w:t>，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投標值（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C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）為</w:t>
            </w:r>
            <w:r w:rsidRPr="003A01F3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57.505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（計算式：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1,855*3.1/100</w:t>
            </w:r>
            <w:r w:rsidRPr="006C54F2">
              <w:rPr>
                <w:rFonts w:ascii="標楷體" w:eastAsia="標楷體" w:hAnsi="標楷體" w:hint="eastAsia"/>
                <w:b/>
                <w:bCs/>
                <w:color w:val="000000"/>
                <w:kern w:val="0"/>
              </w:rPr>
              <w:t>＝</w:t>
            </w:r>
            <w:r w:rsidRPr="006C54F2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57.</w:t>
            </w:r>
            <w:r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505</w:t>
            </w:r>
            <w:r w:rsidRPr="006C54F2"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）。</w:t>
            </w:r>
          </w:p>
          <w:p w:rsidR="00CA0668" w:rsidRPr="006C54F2" w:rsidRDefault="00CA0668" w:rsidP="00C625B3">
            <w:pPr>
              <w:numPr>
                <w:ilvl w:val="0"/>
                <w:numId w:val="2"/>
              </w:numPr>
              <w:adjustRightInd w:val="0"/>
              <w:snapToGrid w:val="0"/>
              <w:jc w:val="both"/>
              <w:rPr>
                <w:rFonts w:ascii="標楷體" w:eastAsia="標楷體" w:hAnsi="標楷體" w:cs="DFKaiShu-SB-Estd-BF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DFKaiShu-SB-Estd-BF" w:hint="eastAsia"/>
                <w:b/>
                <w:color w:val="000000"/>
                <w:kern w:val="0"/>
                <w:lang w:bidi="sa-IN"/>
              </w:rPr>
              <w:t>請詳閱投標須知關於投標無效之情形。</w:t>
            </w:r>
          </w:p>
        </w:tc>
      </w:tr>
    </w:tbl>
    <w:p w:rsidR="00CA0668" w:rsidRDefault="00CA0668" w:rsidP="00CA0668">
      <w:pPr>
        <w:spacing w:line="240" w:lineRule="exact"/>
        <w:ind w:left="-944" w:rightChars="-375" w:right="31680" w:firstLineChars="450" w:firstLine="31680"/>
        <w:rPr>
          <w:rFonts w:ascii="標楷體" w:eastAsia="標楷體" w:hAnsi="標楷體"/>
          <w:b/>
          <w:color w:val="000000"/>
          <w:shd w:val="pct15" w:color="auto" w:fill="FFFFFF"/>
        </w:rPr>
      </w:pPr>
    </w:p>
    <w:sectPr w:rsidR="00CA0668" w:rsidSect="00AD28D4">
      <w:pgSz w:w="11906" w:h="16838"/>
      <w:pgMar w:top="720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668" w:rsidRDefault="00CA0668">
      <w:r>
        <w:separator/>
      </w:r>
    </w:p>
  </w:endnote>
  <w:endnote w:type="continuationSeparator" w:id="0">
    <w:p w:rsidR="00CA0668" w:rsidRDefault="00CA0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altName w:val="Batang"/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668" w:rsidRDefault="00CA0668">
      <w:r>
        <w:separator/>
      </w:r>
    </w:p>
  </w:footnote>
  <w:footnote w:type="continuationSeparator" w:id="0">
    <w:p w:rsidR="00CA0668" w:rsidRDefault="00CA0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67F9"/>
    <w:multiLevelType w:val="hybridMultilevel"/>
    <w:tmpl w:val="3B0CA44A"/>
    <w:lvl w:ilvl="0" w:tplc="50A6883E">
      <w:start w:val="1"/>
      <w:numFmt w:val="decimal"/>
      <w:lvlText w:val="%1."/>
      <w:lvlJc w:val="left"/>
      <w:pPr>
        <w:ind w:left="480" w:hanging="480"/>
      </w:pPr>
      <w:rPr>
        <w:rFonts w:cs="Times New Roman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8DD40E8"/>
    <w:multiLevelType w:val="hybridMultilevel"/>
    <w:tmpl w:val="4FE2E2A0"/>
    <w:lvl w:ilvl="0" w:tplc="8F647D4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6FE3"/>
    <w:rsid w:val="00002476"/>
    <w:rsid w:val="00006506"/>
    <w:rsid w:val="00015433"/>
    <w:rsid w:val="000220E1"/>
    <w:rsid w:val="0002218B"/>
    <w:rsid w:val="00032232"/>
    <w:rsid w:val="00033B5D"/>
    <w:rsid w:val="00041837"/>
    <w:rsid w:val="0004232A"/>
    <w:rsid w:val="00046CA1"/>
    <w:rsid w:val="00050897"/>
    <w:rsid w:val="000554F3"/>
    <w:rsid w:val="00056150"/>
    <w:rsid w:val="00076AAE"/>
    <w:rsid w:val="00080BEB"/>
    <w:rsid w:val="000813A5"/>
    <w:rsid w:val="00082B11"/>
    <w:rsid w:val="00087D10"/>
    <w:rsid w:val="00094A13"/>
    <w:rsid w:val="0009672A"/>
    <w:rsid w:val="000A1BF6"/>
    <w:rsid w:val="000A46E8"/>
    <w:rsid w:val="000D5540"/>
    <w:rsid w:val="000E1FB7"/>
    <w:rsid w:val="000F2724"/>
    <w:rsid w:val="000F44B2"/>
    <w:rsid w:val="00100C8B"/>
    <w:rsid w:val="00107919"/>
    <w:rsid w:val="00107E22"/>
    <w:rsid w:val="0011510C"/>
    <w:rsid w:val="00135EF8"/>
    <w:rsid w:val="0014443F"/>
    <w:rsid w:val="0015156F"/>
    <w:rsid w:val="001666D4"/>
    <w:rsid w:val="00190F0D"/>
    <w:rsid w:val="0019434A"/>
    <w:rsid w:val="001B6C9A"/>
    <w:rsid w:val="001C3DF4"/>
    <w:rsid w:val="001C5A2F"/>
    <w:rsid w:val="001C5AF7"/>
    <w:rsid w:val="001C7625"/>
    <w:rsid w:val="001D6484"/>
    <w:rsid w:val="001E592C"/>
    <w:rsid w:val="001E6DDA"/>
    <w:rsid w:val="001F67D4"/>
    <w:rsid w:val="001F7524"/>
    <w:rsid w:val="002004EA"/>
    <w:rsid w:val="00206F47"/>
    <w:rsid w:val="00211AC6"/>
    <w:rsid w:val="002215EC"/>
    <w:rsid w:val="0023038A"/>
    <w:rsid w:val="00240D35"/>
    <w:rsid w:val="00243FBE"/>
    <w:rsid w:val="002475B5"/>
    <w:rsid w:val="002571F5"/>
    <w:rsid w:val="00275E4D"/>
    <w:rsid w:val="002A62F0"/>
    <w:rsid w:val="002B3A5E"/>
    <w:rsid w:val="002C26BE"/>
    <w:rsid w:val="002C405E"/>
    <w:rsid w:val="002D4FBD"/>
    <w:rsid w:val="003076BA"/>
    <w:rsid w:val="003176E4"/>
    <w:rsid w:val="0032139F"/>
    <w:rsid w:val="00342C00"/>
    <w:rsid w:val="003516B2"/>
    <w:rsid w:val="00361005"/>
    <w:rsid w:val="003777F4"/>
    <w:rsid w:val="00383627"/>
    <w:rsid w:val="0038617C"/>
    <w:rsid w:val="00387F9F"/>
    <w:rsid w:val="003905FA"/>
    <w:rsid w:val="003A01F3"/>
    <w:rsid w:val="003A69FF"/>
    <w:rsid w:val="003A7DB9"/>
    <w:rsid w:val="003C2769"/>
    <w:rsid w:val="003C5F63"/>
    <w:rsid w:val="004008A9"/>
    <w:rsid w:val="00412CF1"/>
    <w:rsid w:val="00417D68"/>
    <w:rsid w:val="00422E11"/>
    <w:rsid w:val="00424C5E"/>
    <w:rsid w:val="0043214E"/>
    <w:rsid w:val="004A67C7"/>
    <w:rsid w:val="004B70F0"/>
    <w:rsid w:val="004C79CF"/>
    <w:rsid w:val="004E6AA3"/>
    <w:rsid w:val="004E6B11"/>
    <w:rsid w:val="004F2BD8"/>
    <w:rsid w:val="004F5DB2"/>
    <w:rsid w:val="00506B50"/>
    <w:rsid w:val="00514BCC"/>
    <w:rsid w:val="005326EF"/>
    <w:rsid w:val="005410D9"/>
    <w:rsid w:val="005541ED"/>
    <w:rsid w:val="00560180"/>
    <w:rsid w:val="00564190"/>
    <w:rsid w:val="005653F5"/>
    <w:rsid w:val="00566129"/>
    <w:rsid w:val="00573B7C"/>
    <w:rsid w:val="00597E0F"/>
    <w:rsid w:val="005A047F"/>
    <w:rsid w:val="005A1803"/>
    <w:rsid w:val="005A2753"/>
    <w:rsid w:val="005A2B91"/>
    <w:rsid w:val="005B34D1"/>
    <w:rsid w:val="005B3EEE"/>
    <w:rsid w:val="005B52A4"/>
    <w:rsid w:val="005C492A"/>
    <w:rsid w:val="005C5708"/>
    <w:rsid w:val="005D2A63"/>
    <w:rsid w:val="005D43AC"/>
    <w:rsid w:val="005D453A"/>
    <w:rsid w:val="005D6004"/>
    <w:rsid w:val="005E7C73"/>
    <w:rsid w:val="005F21DC"/>
    <w:rsid w:val="00610CCF"/>
    <w:rsid w:val="006176D5"/>
    <w:rsid w:val="0062237D"/>
    <w:rsid w:val="0065002A"/>
    <w:rsid w:val="00653C45"/>
    <w:rsid w:val="00662F37"/>
    <w:rsid w:val="006662ED"/>
    <w:rsid w:val="00675D01"/>
    <w:rsid w:val="00681F14"/>
    <w:rsid w:val="006826F9"/>
    <w:rsid w:val="006878FA"/>
    <w:rsid w:val="006C54F2"/>
    <w:rsid w:val="006D5E58"/>
    <w:rsid w:val="006F1BAC"/>
    <w:rsid w:val="006F3146"/>
    <w:rsid w:val="006F4818"/>
    <w:rsid w:val="006F79F9"/>
    <w:rsid w:val="00711633"/>
    <w:rsid w:val="007405AB"/>
    <w:rsid w:val="007418D8"/>
    <w:rsid w:val="007543BD"/>
    <w:rsid w:val="00762D88"/>
    <w:rsid w:val="00763086"/>
    <w:rsid w:val="007A516E"/>
    <w:rsid w:val="007B3C57"/>
    <w:rsid w:val="007B76A6"/>
    <w:rsid w:val="007C71B0"/>
    <w:rsid w:val="007E699F"/>
    <w:rsid w:val="0080662A"/>
    <w:rsid w:val="00811B4E"/>
    <w:rsid w:val="00811FB5"/>
    <w:rsid w:val="008143BE"/>
    <w:rsid w:val="00820953"/>
    <w:rsid w:val="00821E2B"/>
    <w:rsid w:val="008422DF"/>
    <w:rsid w:val="00842311"/>
    <w:rsid w:val="00850578"/>
    <w:rsid w:val="00853C2D"/>
    <w:rsid w:val="00870E4E"/>
    <w:rsid w:val="00872422"/>
    <w:rsid w:val="00873766"/>
    <w:rsid w:val="00874F28"/>
    <w:rsid w:val="00875C85"/>
    <w:rsid w:val="00875E32"/>
    <w:rsid w:val="00882442"/>
    <w:rsid w:val="00883711"/>
    <w:rsid w:val="00884292"/>
    <w:rsid w:val="00885007"/>
    <w:rsid w:val="0088588B"/>
    <w:rsid w:val="00885D43"/>
    <w:rsid w:val="008B0A3A"/>
    <w:rsid w:val="008B25AB"/>
    <w:rsid w:val="008C0F6A"/>
    <w:rsid w:val="008D2B44"/>
    <w:rsid w:val="008D5B19"/>
    <w:rsid w:val="008D643F"/>
    <w:rsid w:val="008D6DC8"/>
    <w:rsid w:val="008F099C"/>
    <w:rsid w:val="008F2137"/>
    <w:rsid w:val="008F72D8"/>
    <w:rsid w:val="00901DF0"/>
    <w:rsid w:val="00903568"/>
    <w:rsid w:val="00904289"/>
    <w:rsid w:val="0091531D"/>
    <w:rsid w:val="00934632"/>
    <w:rsid w:val="0095443E"/>
    <w:rsid w:val="00957FE4"/>
    <w:rsid w:val="0096236B"/>
    <w:rsid w:val="00966647"/>
    <w:rsid w:val="00972ADA"/>
    <w:rsid w:val="0097333E"/>
    <w:rsid w:val="00973F8F"/>
    <w:rsid w:val="0098511E"/>
    <w:rsid w:val="009A4152"/>
    <w:rsid w:val="009A5C8B"/>
    <w:rsid w:val="009B2172"/>
    <w:rsid w:val="009B7D02"/>
    <w:rsid w:val="009E10FC"/>
    <w:rsid w:val="009E34E0"/>
    <w:rsid w:val="00A05F96"/>
    <w:rsid w:val="00A06529"/>
    <w:rsid w:val="00A24E34"/>
    <w:rsid w:val="00A3306B"/>
    <w:rsid w:val="00A36FFD"/>
    <w:rsid w:val="00A4056C"/>
    <w:rsid w:val="00A4464B"/>
    <w:rsid w:val="00A5117D"/>
    <w:rsid w:val="00A51FC5"/>
    <w:rsid w:val="00A529E7"/>
    <w:rsid w:val="00A541C1"/>
    <w:rsid w:val="00A640BE"/>
    <w:rsid w:val="00A66E2E"/>
    <w:rsid w:val="00A87B46"/>
    <w:rsid w:val="00AA5E18"/>
    <w:rsid w:val="00AB3107"/>
    <w:rsid w:val="00AC5EA9"/>
    <w:rsid w:val="00AD28D4"/>
    <w:rsid w:val="00B157A2"/>
    <w:rsid w:val="00B24FF3"/>
    <w:rsid w:val="00B35ACE"/>
    <w:rsid w:val="00B41960"/>
    <w:rsid w:val="00B46463"/>
    <w:rsid w:val="00B53BB7"/>
    <w:rsid w:val="00B567C0"/>
    <w:rsid w:val="00B636AD"/>
    <w:rsid w:val="00B7687D"/>
    <w:rsid w:val="00B80433"/>
    <w:rsid w:val="00B843C3"/>
    <w:rsid w:val="00B92172"/>
    <w:rsid w:val="00B951A3"/>
    <w:rsid w:val="00BA6A08"/>
    <w:rsid w:val="00BB4B73"/>
    <w:rsid w:val="00BB72F0"/>
    <w:rsid w:val="00BB7C16"/>
    <w:rsid w:val="00BF413C"/>
    <w:rsid w:val="00C01EF4"/>
    <w:rsid w:val="00C04484"/>
    <w:rsid w:val="00C1378D"/>
    <w:rsid w:val="00C27E67"/>
    <w:rsid w:val="00C37481"/>
    <w:rsid w:val="00C45F6A"/>
    <w:rsid w:val="00C625B3"/>
    <w:rsid w:val="00C8364E"/>
    <w:rsid w:val="00CA0668"/>
    <w:rsid w:val="00CA37DC"/>
    <w:rsid w:val="00CB3F91"/>
    <w:rsid w:val="00CC000F"/>
    <w:rsid w:val="00CC0C79"/>
    <w:rsid w:val="00CC3094"/>
    <w:rsid w:val="00CC6846"/>
    <w:rsid w:val="00CE7E46"/>
    <w:rsid w:val="00CF65BF"/>
    <w:rsid w:val="00D01968"/>
    <w:rsid w:val="00D04177"/>
    <w:rsid w:val="00D11CE7"/>
    <w:rsid w:val="00D23AA9"/>
    <w:rsid w:val="00D34698"/>
    <w:rsid w:val="00D36A45"/>
    <w:rsid w:val="00D36B6C"/>
    <w:rsid w:val="00D4501E"/>
    <w:rsid w:val="00D464C0"/>
    <w:rsid w:val="00D577A8"/>
    <w:rsid w:val="00D643DE"/>
    <w:rsid w:val="00D6744C"/>
    <w:rsid w:val="00D95256"/>
    <w:rsid w:val="00DA09CA"/>
    <w:rsid w:val="00DA2552"/>
    <w:rsid w:val="00DA60D1"/>
    <w:rsid w:val="00DB6FE3"/>
    <w:rsid w:val="00DD1A01"/>
    <w:rsid w:val="00E13B1B"/>
    <w:rsid w:val="00E30FF8"/>
    <w:rsid w:val="00E35660"/>
    <w:rsid w:val="00E45002"/>
    <w:rsid w:val="00E45671"/>
    <w:rsid w:val="00E46CC9"/>
    <w:rsid w:val="00E5408C"/>
    <w:rsid w:val="00E569E6"/>
    <w:rsid w:val="00E57E07"/>
    <w:rsid w:val="00E667FE"/>
    <w:rsid w:val="00EA0824"/>
    <w:rsid w:val="00EB3F49"/>
    <w:rsid w:val="00EB3FA1"/>
    <w:rsid w:val="00EC2DDF"/>
    <w:rsid w:val="00ED1967"/>
    <w:rsid w:val="00ED24E5"/>
    <w:rsid w:val="00ED481D"/>
    <w:rsid w:val="00F044ED"/>
    <w:rsid w:val="00F04F3B"/>
    <w:rsid w:val="00F11631"/>
    <w:rsid w:val="00F43F5B"/>
    <w:rsid w:val="00F44AF4"/>
    <w:rsid w:val="00F55EB6"/>
    <w:rsid w:val="00F610DC"/>
    <w:rsid w:val="00F65D9C"/>
    <w:rsid w:val="00F9706B"/>
    <w:rsid w:val="00FA281E"/>
    <w:rsid w:val="00FB3000"/>
    <w:rsid w:val="00FC1E6D"/>
    <w:rsid w:val="00FD394A"/>
    <w:rsid w:val="00FE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6FE3"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6FE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B921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53645"/>
    <w:rPr>
      <w:kern w:val="2"/>
    </w:rPr>
  </w:style>
  <w:style w:type="character" w:styleId="PageNumber">
    <w:name w:val="page number"/>
    <w:basedOn w:val="DefaultParagraphFont"/>
    <w:uiPriority w:val="99"/>
    <w:rsid w:val="00B92172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3777F4"/>
    <w:rPr>
      <w:sz w:val="18"/>
    </w:rPr>
  </w:style>
  <w:style w:type="paragraph" w:styleId="CommentText">
    <w:name w:val="annotation text"/>
    <w:basedOn w:val="Normal"/>
    <w:link w:val="CommentTextChar"/>
    <w:uiPriority w:val="99"/>
    <w:rsid w:val="003777F4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777F4"/>
    <w:rPr>
      <w:kern w:val="2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777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777F4"/>
    <w:rPr>
      <w:b/>
      <w:kern w:val="2"/>
      <w:sz w:val="24"/>
    </w:rPr>
  </w:style>
  <w:style w:type="paragraph" w:styleId="BalloonText">
    <w:name w:val="Balloon Text"/>
    <w:basedOn w:val="Normal"/>
    <w:link w:val="BalloonTextChar"/>
    <w:uiPriority w:val="99"/>
    <w:rsid w:val="003777F4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777F4"/>
    <w:rPr>
      <w:rFonts w:ascii="Cambria" w:eastAsia="新細明體" w:hAnsi="Cambria"/>
      <w:kern w:val="2"/>
      <w:sz w:val="18"/>
    </w:rPr>
  </w:style>
  <w:style w:type="paragraph" w:styleId="Header">
    <w:name w:val="header"/>
    <w:basedOn w:val="Normal"/>
    <w:link w:val="HeaderChar"/>
    <w:uiPriority w:val="99"/>
    <w:rsid w:val="00B53B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53BB7"/>
    <w:rPr>
      <w:kern w:val="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A7D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3A7DB9"/>
    <w:rPr>
      <w:rFonts w:ascii="細明體" w:eastAsia="細明體" w:hAnsi="細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134</Words>
  <Characters>764</Characters>
  <Application>Microsoft Office Word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AN2154</cp:lastModifiedBy>
  <cp:revision>2</cp:revision>
  <cp:lastPrinted>2019-08-14T10:20:00Z</cp:lastPrinted>
  <dcterms:created xsi:type="dcterms:W3CDTF">2019-08-20T07:31:00Z</dcterms:created>
  <dcterms:modified xsi:type="dcterms:W3CDTF">2019-08-20T07:31:00Z</dcterms:modified>
</cp:coreProperties>
</file>